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49A2E" w14:textId="77777777" w:rsidR="00A14F4A" w:rsidRDefault="00A14F4A" w:rsidP="00BB5942">
      <w:pPr>
        <w:pStyle w:val="Titolo2"/>
        <w:rPr>
          <w:sz w:val="44"/>
          <w:szCs w:val="44"/>
        </w:rPr>
      </w:pPr>
      <w:r>
        <w:rPr>
          <w:noProof/>
          <w:sz w:val="44"/>
          <w:szCs w:val="44"/>
          <w:lang w:eastAsia="it-IT" w:bidi="ar-SA"/>
        </w:rPr>
        <w:drawing>
          <wp:inline distT="0" distB="0" distL="0" distR="0" wp14:anchorId="4082527E" wp14:editId="44C19987">
            <wp:extent cx="2026668" cy="1194286"/>
            <wp:effectExtent l="0" t="0" r="5715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zzurraTriathlonTe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668" cy="119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9EF18" w14:textId="32CA6CAC" w:rsidR="00AF294C" w:rsidRPr="00265FEB" w:rsidRDefault="00AF294C" w:rsidP="00BB5942">
      <w:pPr>
        <w:pStyle w:val="Titolo2"/>
        <w:rPr>
          <w:sz w:val="36"/>
          <w:szCs w:val="36"/>
        </w:rPr>
      </w:pPr>
      <w:r w:rsidRPr="00265FEB">
        <w:rPr>
          <w:sz w:val="36"/>
          <w:szCs w:val="36"/>
        </w:rPr>
        <w:t>RADUNO NAZIONA</w:t>
      </w:r>
      <w:r w:rsidR="0073311B" w:rsidRPr="00265FEB">
        <w:rPr>
          <w:sz w:val="36"/>
          <w:szCs w:val="36"/>
        </w:rPr>
        <w:t xml:space="preserve">LE GIOVANILE </w:t>
      </w:r>
    </w:p>
    <w:p w14:paraId="5F5AB9AA" w14:textId="77777777" w:rsidR="00EA4ED7" w:rsidRDefault="00AF294C" w:rsidP="00EA4ED7">
      <w:pPr>
        <w:pStyle w:val="Titolo"/>
      </w:pPr>
      <w:proofErr w:type="gramStart"/>
      <w:r w:rsidRPr="00265FEB">
        <w:t>BARATTI:  24</w:t>
      </w:r>
      <w:proofErr w:type="gramEnd"/>
      <w:r w:rsidRPr="00265FEB">
        <w:t>-28</w:t>
      </w:r>
      <w:r w:rsidR="0010603D" w:rsidRPr="00265FEB">
        <w:t xml:space="preserve"> Marzo 2016 </w:t>
      </w:r>
    </w:p>
    <w:p w14:paraId="14D8D63E" w14:textId="3691A30C" w:rsidR="00AF294C" w:rsidRPr="00EA4ED7" w:rsidRDefault="00AF294C" w:rsidP="00EA4ED7">
      <w:pPr>
        <w:pStyle w:val="Titolo"/>
        <w:rPr>
          <w:b/>
        </w:rPr>
      </w:pP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>Stefano Micotti</w:t>
      </w:r>
      <w:r w:rsidR="00EA4ED7" w:rsidRPr="00EA4ED7">
        <w:rPr>
          <w:rFonts w:ascii="Lato-Regular" w:hAnsi="Lato-Regular" w:cs="Lato-Regular"/>
          <w:b/>
          <w:sz w:val="28"/>
          <w:szCs w:val="28"/>
          <w:lang w:bidi="ar-SA"/>
        </w:rPr>
        <w:t xml:space="preserve"> è stato convocato</w:t>
      </w: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 xml:space="preserve"> </w:t>
      </w:r>
      <w:r w:rsidR="00144F69" w:rsidRPr="00EA4ED7">
        <w:rPr>
          <w:rFonts w:ascii="Lato-Regular" w:hAnsi="Lato-Regular" w:cs="Lato-Regular"/>
          <w:b/>
          <w:sz w:val="28"/>
          <w:szCs w:val="28"/>
          <w:lang w:bidi="ar-SA"/>
        </w:rPr>
        <w:t>al</w:t>
      </w: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 xml:space="preserve"> raduno collegiale della nazionale </w:t>
      </w:r>
      <w:r w:rsidR="00144F69" w:rsidRPr="00EA4ED7">
        <w:rPr>
          <w:rFonts w:ascii="Lato-Regular" w:hAnsi="Lato-Regular" w:cs="Lato-Regular"/>
          <w:b/>
          <w:sz w:val="28"/>
          <w:szCs w:val="28"/>
          <w:lang w:bidi="ar-SA"/>
        </w:rPr>
        <w:t xml:space="preserve">giovanile che si svolge dal 24-28 marzo </w:t>
      </w: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>presso il centro Poggio all’</w:t>
      </w:r>
      <w:r w:rsidR="00144F69" w:rsidRPr="00EA4ED7">
        <w:rPr>
          <w:rFonts w:ascii="Lato-Regular" w:hAnsi="Lato-Regular" w:cs="Lato-Regular"/>
          <w:b/>
          <w:sz w:val="28"/>
          <w:szCs w:val="28"/>
          <w:lang w:bidi="ar-SA"/>
        </w:rPr>
        <w:t>Agnello di Baratti(LI).</w:t>
      </w:r>
    </w:p>
    <w:p w14:paraId="1FECD5D5" w14:textId="77777777" w:rsidR="00144F69" w:rsidRPr="00EA4ED7" w:rsidRDefault="00AF294C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Numerosi gli atleti convocati </w:t>
      </w:r>
      <w:r w:rsidR="00144F69" w:rsidRPr="00EA4ED7">
        <w:rPr>
          <w:rFonts w:ascii="Lato-Regular" w:hAnsi="Lato-Regular" w:cs="Lato-Regular"/>
          <w:sz w:val="28"/>
          <w:szCs w:val="28"/>
          <w:lang w:bidi="ar-SA"/>
        </w:rPr>
        <w:t>che condivideranno questo periodo di allenamento insieme agli atleti di pari età della nazionale inglese.</w:t>
      </w:r>
    </w:p>
    <w:p w14:paraId="4CB58137" w14:textId="07853C52" w:rsidR="00AF294C" w:rsidRDefault="00144F69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Riportiamo dal sito ufficiale della </w:t>
      </w: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>Federazione Italiana Triathlon</w:t>
      </w: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 le parole del </w:t>
      </w:r>
      <w:r w:rsidRPr="00EA4ED7">
        <w:rPr>
          <w:rFonts w:ascii="Lato-Regular" w:hAnsi="Lato-Regular" w:cs="Lato-Regular"/>
          <w:b/>
          <w:sz w:val="28"/>
          <w:szCs w:val="28"/>
          <w:lang w:bidi="ar-SA"/>
        </w:rPr>
        <w:t>DT Giovanile Alessandro Bottoni</w:t>
      </w: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: </w:t>
      </w:r>
      <w:r w:rsidR="00AF294C" w:rsidRPr="00EA4ED7">
        <w:rPr>
          <w:rFonts w:ascii="Lato-Regular" w:hAnsi="Lato-Regular" w:cs="Lato-Regular"/>
          <w:sz w:val="28"/>
          <w:szCs w:val="28"/>
          <w:lang w:bidi="ar-SA"/>
        </w:rPr>
        <w:t xml:space="preserve">“Tante le opportunità per i nostri giovani che potranno confrontarsi , conoscersi e crescere, con i compagni e i coetanei inglesi, in un ambiente diverso da quello usuale; potranno incrementare o differenziare il carico abituale, utilizzando il contesto di raduno e i compagni di allenamento, per cui la struttura dell’allenamento potrà e dovrà essere diversa da quella solita, sempre nel rispetto del carico proponibile in questa fascia di età e in questo periodo della stagione. Il confronto con gli inglesi aiuterà i nostri giovani sotto diversi punti di vista e insieme ai coetanei anglosassoni, in piccoli gruppi, verrà fatta ogni sera l’elaborazione di come sono stati affrontate le attività proposte, quali sono stati i punti critici e come è possibile migliorare” </w:t>
      </w:r>
    </w:p>
    <w:p w14:paraId="0C28D99B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1630C569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6812062A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16835BDE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4868089F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5A1FA5B6" w14:textId="77777777" w:rsid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6AA347C2" w14:textId="77777777" w:rsidR="00EA4ED7" w:rsidRPr="00EA4ED7" w:rsidRDefault="00EA4ED7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70DEA049" w14:textId="77777777" w:rsidR="007814A2" w:rsidRPr="00EA4ED7" w:rsidRDefault="007814A2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</w:p>
    <w:p w14:paraId="5E2C7F19" w14:textId="4E2E620D" w:rsidR="007814A2" w:rsidRPr="00EA4ED7" w:rsidRDefault="007814A2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b/>
          <w:sz w:val="32"/>
          <w:szCs w:val="32"/>
          <w:lang w:bidi="ar-SA"/>
        </w:rPr>
      </w:pP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Per Stefano seguirà un appuntamento importante il 3 Aprile in </w:t>
      </w:r>
      <w:proofErr w:type="gramStart"/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Portogallo  </w:t>
      </w:r>
      <w:r w:rsidRPr="00EA4ED7">
        <w:rPr>
          <w:b/>
          <w:color w:val="000000" w:themeColor="text1"/>
          <w:sz w:val="32"/>
          <w:szCs w:val="32"/>
        </w:rPr>
        <w:t>2016</w:t>
      </w:r>
      <w:proofErr w:type="gramEnd"/>
      <w:r w:rsidRPr="00EA4ED7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EA4ED7">
        <w:rPr>
          <w:b/>
          <w:color w:val="000000" w:themeColor="text1"/>
          <w:sz w:val="32"/>
          <w:szCs w:val="32"/>
        </w:rPr>
        <w:t>Quarteira</w:t>
      </w:r>
      <w:proofErr w:type="spellEnd"/>
      <w:r w:rsidRPr="00EA4ED7">
        <w:rPr>
          <w:b/>
          <w:color w:val="000000" w:themeColor="text1"/>
          <w:sz w:val="32"/>
          <w:szCs w:val="32"/>
        </w:rPr>
        <w:t xml:space="preserve"> ETU Triathlon Junior </w:t>
      </w:r>
      <w:proofErr w:type="spellStart"/>
      <w:r w:rsidRPr="00EA4ED7">
        <w:rPr>
          <w:b/>
          <w:color w:val="000000" w:themeColor="text1"/>
          <w:sz w:val="32"/>
          <w:szCs w:val="32"/>
        </w:rPr>
        <w:t>European</w:t>
      </w:r>
      <w:proofErr w:type="spellEnd"/>
      <w:r w:rsidRPr="00EA4ED7">
        <w:rPr>
          <w:b/>
          <w:color w:val="000000" w:themeColor="text1"/>
          <w:sz w:val="32"/>
          <w:szCs w:val="32"/>
        </w:rPr>
        <w:t xml:space="preserve"> Cup</w:t>
      </w:r>
      <w:r w:rsidRPr="00EA4ED7">
        <w:rPr>
          <w:rFonts w:ascii="Lato-Regular" w:hAnsi="Lato-Regular" w:cs="Lato-Regular"/>
          <w:b/>
          <w:color w:val="000000" w:themeColor="text1"/>
          <w:sz w:val="32"/>
          <w:szCs w:val="32"/>
          <w:lang w:bidi="ar-SA"/>
        </w:rPr>
        <w:t xml:space="preserve"> </w:t>
      </w:r>
    </w:p>
    <w:p w14:paraId="49D29562" w14:textId="1AB7BF41" w:rsidR="007814A2" w:rsidRPr="00EA4ED7" w:rsidRDefault="007814A2" w:rsidP="00144F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-Regular" w:hAnsi="Lato-Regular" w:cs="Lato-Regular"/>
          <w:sz w:val="28"/>
          <w:szCs w:val="28"/>
          <w:lang w:bidi="ar-SA"/>
        </w:rPr>
      </w:pP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Sul sito </w:t>
      </w:r>
      <w:hyperlink r:id="rId9" w:history="1">
        <w:r w:rsidRPr="00EA4ED7">
          <w:rPr>
            <w:rStyle w:val="Collegamentoipertestuale"/>
            <w:rFonts w:ascii="Lato-Regular" w:hAnsi="Lato-Regular" w:cs="Lato-Regular"/>
            <w:sz w:val="28"/>
            <w:szCs w:val="28"/>
            <w:lang w:bidi="ar-SA"/>
          </w:rPr>
          <w:t>www.triathlon.org</w:t>
        </w:r>
      </w:hyperlink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 la </w:t>
      </w:r>
      <w:proofErr w:type="spellStart"/>
      <w:r w:rsidRPr="00EA4ED7">
        <w:rPr>
          <w:rFonts w:ascii="Lato-Regular" w:hAnsi="Lato-Regular" w:cs="Lato-Regular"/>
          <w:sz w:val="28"/>
          <w:szCs w:val="28"/>
          <w:lang w:bidi="ar-SA"/>
        </w:rPr>
        <w:t>starting</w:t>
      </w:r>
      <w:proofErr w:type="spellEnd"/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 list e tutte le info del evento</w:t>
      </w:r>
      <w:r w:rsidR="0073311B" w:rsidRPr="00EA4ED7">
        <w:rPr>
          <w:rFonts w:ascii="Lato-Regular" w:hAnsi="Lato-Regular" w:cs="Lato-Regular"/>
          <w:sz w:val="28"/>
          <w:szCs w:val="28"/>
          <w:lang w:bidi="ar-SA"/>
        </w:rPr>
        <w:t>.</w:t>
      </w:r>
      <w:r w:rsidRPr="00EA4ED7">
        <w:rPr>
          <w:rFonts w:ascii="Lato-Regular" w:hAnsi="Lato-Regular" w:cs="Lato-Regular"/>
          <w:sz w:val="28"/>
          <w:szCs w:val="28"/>
          <w:lang w:bidi="ar-SA"/>
        </w:rPr>
        <w:t xml:space="preserve">  </w:t>
      </w:r>
    </w:p>
    <w:p w14:paraId="0B4F222F" w14:textId="27351323" w:rsidR="006D3076" w:rsidRPr="00EA4ED7" w:rsidRDefault="006D3076" w:rsidP="00DA5360">
      <w:pPr>
        <w:tabs>
          <w:tab w:val="left" w:pos="11280"/>
        </w:tabs>
        <w:rPr>
          <w:color w:val="134163" w:themeColor="accent2" w:themeShade="80"/>
          <w:sz w:val="28"/>
          <w:szCs w:val="28"/>
        </w:rPr>
      </w:pPr>
      <w:bookmarkStart w:id="0" w:name="_GoBack"/>
    </w:p>
    <w:bookmarkEnd w:id="0"/>
    <w:p w14:paraId="16F23946" w14:textId="60D73EA7" w:rsidR="00BB5942" w:rsidRPr="0010603D" w:rsidRDefault="00BB5942" w:rsidP="006D3076">
      <w:pPr>
        <w:jc w:val="center"/>
      </w:pPr>
    </w:p>
    <w:p w14:paraId="73822594" w14:textId="62E8A5DC" w:rsidR="00745D75" w:rsidRDefault="00DA5360" w:rsidP="00745D75">
      <w:pPr>
        <w:jc w:val="center"/>
        <w:rPr>
          <w:sz w:val="32"/>
          <w:szCs w:val="32"/>
        </w:rPr>
      </w:pPr>
      <w:r>
        <w:rPr>
          <w:rFonts w:ascii="Helvetica" w:hAnsi="Helvetica" w:cs="Helvetica"/>
          <w:noProof/>
          <w:sz w:val="24"/>
          <w:szCs w:val="24"/>
          <w:lang w:eastAsia="it-IT" w:bidi="ar-SA"/>
        </w:rPr>
        <w:drawing>
          <wp:inline distT="0" distB="0" distL="0" distR="0" wp14:anchorId="67D63EAB" wp14:editId="203D4C79">
            <wp:extent cx="5183505" cy="345567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505" cy="345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9FE2D" w14:textId="5A2E284A" w:rsidR="001140F9" w:rsidRPr="00DA5360" w:rsidRDefault="00DA5360" w:rsidP="001140F9">
      <w:pPr>
        <w:pStyle w:val="Titolo2"/>
        <w:rPr>
          <w:sz w:val="32"/>
          <w:szCs w:val="32"/>
        </w:rPr>
      </w:pPr>
      <w:r>
        <w:rPr>
          <w:sz w:val="32"/>
          <w:szCs w:val="32"/>
        </w:rPr>
        <w:t xml:space="preserve">Foto by Riccardo Giardina </w:t>
      </w:r>
      <w:r w:rsidR="0073311B">
        <w:rPr>
          <w:sz w:val="32"/>
          <w:szCs w:val="32"/>
        </w:rPr>
        <w:t xml:space="preserve">– fonte </w:t>
      </w:r>
      <w:r>
        <w:rPr>
          <w:sz w:val="32"/>
          <w:szCs w:val="32"/>
        </w:rPr>
        <w:t xml:space="preserve"> </w:t>
      </w:r>
      <w:hyperlink r:id="rId11" w:history="1">
        <w:r w:rsidRPr="00F27262">
          <w:rPr>
            <w:rStyle w:val="Collegamentoipertestuale"/>
            <w:sz w:val="32"/>
            <w:szCs w:val="32"/>
          </w:rPr>
          <w:t>www.fitri.it</w:t>
        </w:r>
      </w:hyperlink>
      <w:r>
        <w:rPr>
          <w:sz w:val="32"/>
          <w:szCs w:val="32"/>
        </w:rPr>
        <w:t xml:space="preserve"> </w:t>
      </w:r>
    </w:p>
    <w:p w14:paraId="62CF29C5" w14:textId="77777777" w:rsidR="00A14F4A" w:rsidRPr="00BB5942" w:rsidRDefault="00A14F4A" w:rsidP="00BB5942">
      <w:pPr>
        <w:jc w:val="center"/>
        <w:rPr>
          <w:sz w:val="32"/>
          <w:szCs w:val="32"/>
        </w:rPr>
      </w:pPr>
    </w:p>
    <w:sectPr w:rsidR="00A14F4A" w:rsidRPr="00BB5942" w:rsidSect="00EA4ED7">
      <w:footerReference w:type="default" r:id="rId12"/>
      <w:footerReference w:type="first" r:id="rId13"/>
      <w:pgSz w:w="11900" w:h="16840" w:code="9"/>
      <w:pgMar w:top="1417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08A4C" w14:textId="77777777" w:rsidR="00651067" w:rsidRDefault="00651067">
      <w:pPr>
        <w:spacing w:after="0" w:line="240" w:lineRule="auto"/>
      </w:pPr>
      <w:r>
        <w:separator/>
      </w:r>
    </w:p>
  </w:endnote>
  <w:endnote w:type="continuationSeparator" w:id="0">
    <w:p w14:paraId="102DE45E" w14:textId="77777777" w:rsidR="00651067" w:rsidRDefault="00651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w Cen MT Condensed">
    <w:panose1 w:val="020B0606020104020203"/>
    <w:charset w:val="00"/>
    <w:family w:val="auto"/>
    <w:pitch w:val="variable"/>
    <w:sig w:usb0="00000003" w:usb1="00000000" w:usb2="00000000" w:usb3="00000000" w:csb0="00000003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Lat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E0728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Verdana" w:hAnsi="Verdana" w:cs="Verdana"/>
        <w:color w:val="1A1A1A"/>
        <w:sz w:val="15"/>
        <w:szCs w:val="15"/>
        <w:lang w:bidi="ar-SA"/>
      </w:rPr>
    </w:pPr>
    <w:r w:rsidRPr="00D95511">
      <w:rPr>
        <w:rFonts w:ascii="Verdana" w:hAnsi="Verdana" w:cs="Verdana"/>
        <w:b/>
        <w:bCs/>
        <w:color w:val="1A1A1A"/>
        <w:sz w:val="15"/>
        <w:szCs w:val="15"/>
        <w:lang w:bidi="ar-SA"/>
      </w:rPr>
      <w:t>Media Note:</w:t>
    </w:r>
  </w:p>
  <w:p w14:paraId="61A56C49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>Ufficio Stampa Azzurra Triathlon Team &amp; Atletica Bellinzago ASD</w:t>
    </w:r>
  </w:p>
  <w:p w14:paraId="223815CC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 xml:space="preserve">Cell: </w:t>
    </w:r>
    <w:hyperlink r:id="rId1" w:history="1">
      <w:r w:rsidRPr="00D95511">
        <w:rPr>
          <w:rFonts w:ascii="Times" w:hAnsi="Times" w:cs="Times"/>
          <w:color w:val="103CC0"/>
          <w:sz w:val="15"/>
          <w:szCs w:val="15"/>
          <w:u w:val="single" w:color="103CC0"/>
          <w:lang w:bidi="ar-SA"/>
        </w:rPr>
        <w:t>+39 340.0983670</w:t>
      </w:r>
    </w:hyperlink>
  </w:p>
  <w:p w14:paraId="5CA8EE73" w14:textId="77777777" w:rsidR="00D95511" w:rsidRPr="00D95511" w:rsidRDefault="00D95511" w:rsidP="00D95511">
    <w:pPr>
      <w:pStyle w:val="Pidipagina"/>
      <w:jc w:val="center"/>
      <w:rPr>
        <w:caps/>
        <w:color w:val="1CADE4" w:themeColor="accent1"/>
        <w:sz w:val="15"/>
        <w:szCs w:val="15"/>
      </w:rPr>
    </w:pPr>
    <w:r w:rsidRPr="00D95511">
      <w:rPr>
        <w:rFonts w:ascii="Verdana" w:hAnsi="Verdana" w:cs="Verdana"/>
        <w:color w:val="103CC0"/>
        <w:sz w:val="15"/>
        <w:szCs w:val="15"/>
        <w:lang w:bidi="ar-SA"/>
      </w:rPr>
      <w:t>atleticabellinzago@gmail.com</w:t>
    </w:r>
    <w:r w:rsidRPr="00D95511">
      <w:rPr>
        <w:rFonts w:ascii="Verdana" w:hAnsi="Verdana" w:cs="Verdana"/>
        <w:color w:val="1A1A1A"/>
        <w:sz w:val="15"/>
        <w:szCs w:val="15"/>
        <w:lang w:bidi="ar-SA"/>
      </w:rPr>
      <w:t xml:space="preserve">| </w:t>
    </w:r>
    <w:hyperlink r:id="rId2" w:history="1">
      <w:r w:rsidRPr="00D95511">
        <w:rPr>
          <w:rFonts w:ascii="Verdana" w:hAnsi="Verdana" w:cs="Verdana"/>
          <w:color w:val="103CC0"/>
          <w:sz w:val="15"/>
          <w:szCs w:val="15"/>
          <w:lang w:bidi="ar-SA"/>
        </w:rPr>
        <w:t>www.atleticabellinzago.it</w:t>
      </w:r>
    </w:hyperlink>
    <w:r w:rsidRPr="00D95511">
      <w:rPr>
        <w:caps/>
        <w:color w:val="1CADE4" w:themeColor="accent1"/>
        <w:sz w:val="15"/>
        <w:szCs w:val="15"/>
      </w:rPr>
      <w:t xml:space="preserve"> </w:t>
    </w:r>
  </w:p>
  <w:p w14:paraId="57D0AC95" w14:textId="77777777" w:rsidR="00D95511" w:rsidRPr="00D95511" w:rsidRDefault="00D95511" w:rsidP="00D95511">
    <w:pPr>
      <w:pStyle w:val="Pidipagina"/>
      <w:rPr>
        <w:b/>
        <w:caps/>
        <w:color w:val="000000" w:themeColor="text1"/>
        <w:sz w:val="18"/>
        <w:szCs w:val="18"/>
      </w:rPr>
    </w:pPr>
  </w:p>
  <w:p w14:paraId="7B79C52A" w14:textId="77777777" w:rsidR="00D95511" w:rsidRPr="00D95511" w:rsidRDefault="00D95511" w:rsidP="00D95511">
    <w:pPr>
      <w:pStyle w:val="Pidipagina"/>
      <w:jc w:val="center"/>
      <w:rPr>
        <w:b/>
        <w:caps/>
        <w:color w:val="000000" w:themeColor="text1"/>
        <w:sz w:val="18"/>
        <w:szCs w:val="18"/>
      </w:rPr>
    </w:pPr>
    <w:r w:rsidRPr="00D95511">
      <w:rPr>
        <w:b/>
        <w:caps/>
        <w:color w:val="000000" w:themeColor="text1"/>
        <w:sz w:val="18"/>
        <w:szCs w:val="18"/>
      </w:rPr>
      <w:t>I NOSTRI PARTNER:</w:t>
    </w:r>
  </w:p>
  <w:p w14:paraId="098DD1D3" w14:textId="77777777" w:rsidR="00D95511" w:rsidRPr="00D95511" w:rsidRDefault="00D95511" w:rsidP="00D95511">
    <w:pPr>
      <w:pStyle w:val="Pidipagina"/>
      <w:rPr>
        <w:sz w:val="15"/>
        <w:szCs w:val="15"/>
      </w:rPr>
    </w:pPr>
    <w:r w:rsidRPr="00D95511">
      <w:rPr>
        <w:caps/>
        <w:noProof/>
        <w:color w:val="000000" w:themeColor="text1"/>
        <w:sz w:val="15"/>
        <w:szCs w:val="15"/>
        <w:lang w:eastAsia="it-IT" w:bidi="ar-SA"/>
      </w:rPr>
      <w:drawing>
        <wp:inline distT="0" distB="0" distL="0" distR="0" wp14:anchorId="20B73EFB" wp14:editId="30F7E6EC">
          <wp:extent cx="1230182" cy="278532"/>
          <wp:effectExtent l="0" t="0" r="0" b="1270"/>
          <wp:docPr id="32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named-4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926" cy="29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3162A701" wp14:editId="30AD9ED7">
          <wp:extent cx="1277924" cy="307209"/>
          <wp:effectExtent l="0" t="0" r="0" b="0"/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trasparente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207" cy="314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FB370E8" wp14:editId="71FF1CBD">
          <wp:extent cx="327629" cy="285931"/>
          <wp:effectExtent l="0" t="0" r="3175" b="0"/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named-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945" cy="2949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62FE8228" wp14:editId="58D43057">
          <wp:extent cx="846986" cy="402318"/>
          <wp:effectExtent l="0" t="0" r="0" b="4445"/>
          <wp:docPr id="35" name="Immagin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OLOCORSA_logo.jpe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181" cy="419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5F4F6474" wp14:editId="03CD90BC">
          <wp:extent cx="647582" cy="294355"/>
          <wp:effectExtent l="0" t="0" r="0" b="10795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.asp.html.jpe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934" cy="309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0362091" wp14:editId="378C0ADB">
          <wp:extent cx="590045" cy="313234"/>
          <wp:effectExtent l="0" t="0" r="0" b="0"/>
          <wp:docPr id="37" name="Immagin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unnamed.gif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307" cy="325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DA5232" w14:textId="77777777" w:rsidR="00D95511" w:rsidRPr="00D95511" w:rsidRDefault="00D95511" w:rsidP="006D3076">
    <w:pPr>
      <w:jc w:val="center"/>
      <w:rPr>
        <w:rFonts w:ascii="Verdana" w:hAnsi="Verdana" w:cs="Verdana"/>
        <w:b/>
        <w:color w:val="1A1A1A"/>
        <w:sz w:val="18"/>
        <w:szCs w:val="18"/>
        <w:lang w:bidi="ar-SA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867B2" w14:textId="77777777" w:rsidR="006D3076" w:rsidRPr="00D95511" w:rsidRDefault="006D3076" w:rsidP="006D3076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Verdana" w:hAnsi="Verdana" w:cs="Verdana"/>
        <w:color w:val="1A1A1A"/>
        <w:sz w:val="15"/>
        <w:szCs w:val="15"/>
        <w:lang w:bidi="ar-SA"/>
      </w:rPr>
    </w:pPr>
    <w:r w:rsidRPr="00D95511">
      <w:rPr>
        <w:rFonts w:ascii="Verdana" w:hAnsi="Verdana" w:cs="Verdana"/>
        <w:b/>
        <w:bCs/>
        <w:color w:val="1A1A1A"/>
        <w:sz w:val="15"/>
        <w:szCs w:val="15"/>
        <w:lang w:bidi="ar-SA"/>
      </w:rPr>
      <w:t>Media Note:</w:t>
    </w:r>
  </w:p>
  <w:p w14:paraId="46E968E0" w14:textId="7CC12604" w:rsidR="006D3076" w:rsidRPr="00D95511" w:rsidRDefault="006D3076" w:rsidP="00861B5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>Ufficio Stampa Azzurra Triathlon Team &amp; Atletica Bellinzago ASD</w:t>
    </w:r>
  </w:p>
  <w:p w14:paraId="03692834" w14:textId="77777777" w:rsidR="006D3076" w:rsidRPr="00D95511" w:rsidRDefault="006D3076" w:rsidP="006D3076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 xml:space="preserve">Cell: </w:t>
    </w:r>
    <w:hyperlink r:id="rId1" w:history="1">
      <w:r w:rsidRPr="00D95511">
        <w:rPr>
          <w:rFonts w:ascii="Times" w:hAnsi="Times" w:cs="Times"/>
          <w:color w:val="103CC0"/>
          <w:sz w:val="15"/>
          <w:szCs w:val="15"/>
          <w:u w:val="single" w:color="103CC0"/>
          <w:lang w:bidi="ar-SA"/>
        </w:rPr>
        <w:t>+39 340.0983670</w:t>
      </w:r>
    </w:hyperlink>
  </w:p>
  <w:p w14:paraId="6D13D5D1" w14:textId="0F90B12B" w:rsidR="006D3076" w:rsidRPr="00D95511" w:rsidRDefault="006D3076" w:rsidP="006D3076">
    <w:pPr>
      <w:pStyle w:val="Pidipagina"/>
      <w:jc w:val="center"/>
      <w:rPr>
        <w:caps/>
        <w:color w:val="1CADE4" w:themeColor="accent1"/>
        <w:sz w:val="15"/>
        <w:szCs w:val="15"/>
      </w:rPr>
    </w:pPr>
    <w:r w:rsidRPr="00D95511">
      <w:rPr>
        <w:rFonts w:ascii="Verdana" w:hAnsi="Verdana" w:cs="Verdana"/>
        <w:color w:val="103CC0"/>
        <w:sz w:val="15"/>
        <w:szCs w:val="15"/>
        <w:lang w:bidi="ar-SA"/>
      </w:rPr>
      <w:t>atleticabellinzago@gmail.com</w:t>
    </w:r>
    <w:r w:rsidRPr="00D95511">
      <w:rPr>
        <w:rFonts w:ascii="Verdana" w:hAnsi="Verdana" w:cs="Verdana"/>
        <w:color w:val="1A1A1A"/>
        <w:sz w:val="15"/>
        <w:szCs w:val="15"/>
        <w:lang w:bidi="ar-SA"/>
      </w:rPr>
      <w:t xml:space="preserve">| </w:t>
    </w:r>
    <w:hyperlink r:id="rId2" w:history="1">
      <w:r w:rsidRPr="00D95511">
        <w:rPr>
          <w:rFonts w:ascii="Verdana" w:hAnsi="Verdana" w:cs="Verdana"/>
          <w:color w:val="103CC0"/>
          <w:sz w:val="15"/>
          <w:szCs w:val="15"/>
          <w:lang w:bidi="ar-SA"/>
        </w:rPr>
        <w:t>www.atleticabellinzago.it</w:t>
      </w:r>
    </w:hyperlink>
    <w:r w:rsidRPr="00D95511">
      <w:rPr>
        <w:caps/>
        <w:color w:val="1CADE4" w:themeColor="accent1"/>
        <w:sz w:val="15"/>
        <w:szCs w:val="15"/>
      </w:rPr>
      <w:t xml:space="preserve"> </w:t>
    </w:r>
  </w:p>
  <w:p w14:paraId="0137629B" w14:textId="77777777" w:rsidR="00861B57" w:rsidRPr="00D95511" w:rsidRDefault="00861B57" w:rsidP="00861B57">
    <w:pPr>
      <w:pStyle w:val="Pidipagina"/>
      <w:rPr>
        <w:b/>
        <w:caps/>
        <w:color w:val="000000" w:themeColor="text1"/>
        <w:sz w:val="18"/>
        <w:szCs w:val="18"/>
      </w:rPr>
    </w:pPr>
  </w:p>
  <w:p w14:paraId="5D99F12F" w14:textId="44CE8503" w:rsidR="00861B57" w:rsidRPr="00D95511" w:rsidRDefault="00861B57" w:rsidP="00861B57">
    <w:pPr>
      <w:pStyle w:val="Pidipagina"/>
      <w:jc w:val="center"/>
      <w:rPr>
        <w:b/>
        <w:caps/>
        <w:color w:val="000000" w:themeColor="text1"/>
        <w:sz w:val="18"/>
        <w:szCs w:val="18"/>
      </w:rPr>
    </w:pPr>
    <w:r w:rsidRPr="00D95511">
      <w:rPr>
        <w:b/>
        <w:caps/>
        <w:color w:val="000000" w:themeColor="text1"/>
        <w:sz w:val="18"/>
        <w:szCs w:val="18"/>
      </w:rPr>
      <w:t>I NOSTRI PARTNER:</w:t>
    </w:r>
  </w:p>
  <w:p w14:paraId="50306EB4" w14:textId="6846C85A" w:rsidR="006D3076" w:rsidRPr="00D95511" w:rsidRDefault="00861B57">
    <w:pPr>
      <w:pStyle w:val="Pidipagina"/>
      <w:rPr>
        <w:sz w:val="15"/>
        <w:szCs w:val="15"/>
      </w:rPr>
    </w:pPr>
    <w:r w:rsidRPr="00D95511">
      <w:rPr>
        <w:caps/>
        <w:noProof/>
        <w:color w:val="000000" w:themeColor="text1"/>
        <w:sz w:val="15"/>
        <w:szCs w:val="15"/>
        <w:lang w:eastAsia="it-IT" w:bidi="ar-SA"/>
      </w:rPr>
      <w:drawing>
        <wp:inline distT="0" distB="0" distL="0" distR="0" wp14:anchorId="1A25729C" wp14:editId="7A3221BF">
          <wp:extent cx="1230182" cy="278532"/>
          <wp:effectExtent l="0" t="0" r="0" b="127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named-4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926" cy="29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61122AA" wp14:editId="35845531">
          <wp:extent cx="1277924" cy="307209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trasparente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207" cy="314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2F139E44" wp14:editId="6E620AB2">
          <wp:extent cx="327629" cy="285931"/>
          <wp:effectExtent l="0" t="0" r="3175" b="0"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named-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945" cy="2949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67C14E99" wp14:editId="756D2D80">
          <wp:extent cx="846986" cy="402318"/>
          <wp:effectExtent l="0" t="0" r="0" b="4445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OLOCORSA_logo.jpe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181" cy="419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215899A1" wp14:editId="2BEA13C0">
          <wp:extent cx="647582" cy="294355"/>
          <wp:effectExtent l="0" t="0" r="0" b="10795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.asp.html.jpe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934" cy="309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5A1A457B" wp14:editId="2668941E">
          <wp:extent cx="590045" cy="313234"/>
          <wp:effectExtent l="0" t="0" r="0" b="0"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unnamed.gif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307" cy="325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D84B3" w14:textId="77777777" w:rsidR="00651067" w:rsidRDefault="00651067">
      <w:pPr>
        <w:spacing w:after="0" w:line="240" w:lineRule="auto"/>
      </w:pPr>
      <w:r>
        <w:separator/>
      </w:r>
    </w:p>
  </w:footnote>
  <w:footnote w:type="continuationSeparator" w:id="0">
    <w:p w14:paraId="5D65E582" w14:textId="77777777" w:rsidR="00651067" w:rsidRDefault="00651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5E761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AF1657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C0F74A7"/>
    <w:multiLevelType w:val="hybridMultilevel"/>
    <w:tmpl w:val="EB3057B6"/>
    <w:lvl w:ilvl="0" w:tplc="E044376E">
      <w:start w:val="14"/>
      <w:numFmt w:val="bullet"/>
      <w:lvlText w:val="-"/>
      <w:lvlJc w:val="left"/>
      <w:pPr>
        <w:ind w:left="860" w:hanging="360"/>
      </w:pPr>
      <w:rPr>
        <w:rFonts w:ascii="Tw Cen MT Condensed" w:eastAsiaTheme="majorEastAsia" w:hAnsi="Tw Cen MT Condensed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038ED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>
    <w:abstractNumId w:val="13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8"/>
    <w:lvlOverride w:ilvl="0">
      <w:startOverride w:val="1"/>
    </w:lvlOverride>
  </w:num>
  <w:num w:numId="15">
    <w:abstractNumId w:val="8"/>
  </w:num>
  <w:num w:numId="16">
    <w:abstractNumId w:val="14"/>
  </w:num>
  <w:num w:numId="17">
    <w:abstractNumId w:val="11"/>
  </w:num>
  <w:num w:numId="18">
    <w:abstractNumId w:val="10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activeWritingStyle w:appName="MSWord" w:lang="it-IT" w:vendorID="64" w:dllVersion="131078" w:nlCheck="1" w:checkStyle="0"/>
  <w:proofState w:spelling="clean" w:grammar="clean"/>
  <w:attachedTemplate r:id="rId1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3D"/>
    <w:rsid w:val="0007006D"/>
    <w:rsid w:val="000D3396"/>
    <w:rsid w:val="000E6855"/>
    <w:rsid w:val="0010603D"/>
    <w:rsid w:val="001100F3"/>
    <w:rsid w:val="001140F9"/>
    <w:rsid w:val="00144F69"/>
    <w:rsid w:val="00161271"/>
    <w:rsid w:val="00185860"/>
    <w:rsid w:val="00265FEB"/>
    <w:rsid w:val="003D57D1"/>
    <w:rsid w:val="0055628F"/>
    <w:rsid w:val="00651067"/>
    <w:rsid w:val="006511A4"/>
    <w:rsid w:val="00684DB9"/>
    <w:rsid w:val="00686CA6"/>
    <w:rsid w:val="006D3076"/>
    <w:rsid w:val="0072033F"/>
    <w:rsid w:val="0073311B"/>
    <w:rsid w:val="00745D75"/>
    <w:rsid w:val="007814A2"/>
    <w:rsid w:val="008103C4"/>
    <w:rsid w:val="00861B57"/>
    <w:rsid w:val="00A14F4A"/>
    <w:rsid w:val="00AE2F90"/>
    <w:rsid w:val="00AF294C"/>
    <w:rsid w:val="00AF5211"/>
    <w:rsid w:val="00B239E5"/>
    <w:rsid w:val="00B94738"/>
    <w:rsid w:val="00BA4812"/>
    <w:rsid w:val="00BB5942"/>
    <w:rsid w:val="00BD21E9"/>
    <w:rsid w:val="00C073DE"/>
    <w:rsid w:val="00C84D67"/>
    <w:rsid w:val="00D95511"/>
    <w:rsid w:val="00DA5360"/>
    <w:rsid w:val="00DC47EF"/>
    <w:rsid w:val="00DC5954"/>
    <w:rsid w:val="00EA4ED7"/>
    <w:rsid w:val="00EE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BDA9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it-IT" w:eastAsia="ja-JP" w:bidi="it-IT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603D"/>
  </w:style>
  <w:style w:type="paragraph" w:styleId="Titolo1">
    <w:name w:val="heading 1"/>
    <w:basedOn w:val="Normale"/>
    <w:next w:val="Normale"/>
    <w:link w:val="Titolo1Carattere"/>
    <w:uiPriority w:val="9"/>
    <w:qFormat/>
    <w:rsid w:val="0010603D"/>
    <w:pPr>
      <w:pBdr>
        <w:bottom w:val="thinThickSmallGap" w:sz="12" w:space="1" w:color="1C6194" w:themeColor="accent2" w:themeShade="BF"/>
      </w:pBdr>
      <w:spacing w:before="400"/>
      <w:jc w:val="center"/>
      <w:outlineLvl w:val="0"/>
    </w:pPr>
    <w:rPr>
      <w:caps/>
      <w:color w:val="134163" w:themeColor="accent2" w:themeShade="80"/>
      <w:spacing w:val="2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0603D"/>
    <w:pPr>
      <w:pBdr>
        <w:bottom w:val="single" w:sz="4" w:space="1" w:color="134162" w:themeColor="accent2" w:themeShade="7F"/>
      </w:pBdr>
      <w:spacing w:before="400"/>
      <w:jc w:val="center"/>
      <w:outlineLvl w:val="1"/>
    </w:pPr>
    <w:rPr>
      <w:caps/>
      <w:color w:val="134163" w:themeColor="accent2" w:themeShade="80"/>
      <w:spacing w:val="15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0603D"/>
    <w:pPr>
      <w:pBdr>
        <w:top w:val="dotted" w:sz="4" w:space="1" w:color="134162" w:themeColor="accent2" w:themeShade="7F"/>
        <w:bottom w:val="dotted" w:sz="4" w:space="1" w:color="134162" w:themeColor="accent2" w:themeShade="7F"/>
      </w:pBdr>
      <w:spacing w:before="300"/>
      <w:jc w:val="center"/>
      <w:outlineLvl w:val="2"/>
    </w:pPr>
    <w:rPr>
      <w:caps/>
      <w:color w:val="134162" w:themeColor="accent2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603D"/>
    <w:pPr>
      <w:pBdr>
        <w:bottom w:val="dotted" w:sz="4" w:space="1" w:color="1C6194" w:themeColor="accent2" w:themeShade="BF"/>
      </w:pBdr>
      <w:spacing w:after="120"/>
      <w:jc w:val="center"/>
      <w:outlineLvl w:val="3"/>
    </w:pPr>
    <w:rPr>
      <w:caps/>
      <w:color w:val="134162" w:themeColor="accent2" w:themeShade="7F"/>
      <w:spacing w:val="1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603D"/>
    <w:pPr>
      <w:spacing w:before="320" w:after="120"/>
      <w:jc w:val="center"/>
      <w:outlineLvl w:val="4"/>
    </w:pPr>
    <w:rPr>
      <w:caps/>
      <w:color w:val="134162" w:themeColor="accent2" w:themeShade="7F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603D"/>
    <w:pPr>
      <w:spacing w:after="120"/>
      <w:jc w:val="center"/>
      <w:outlineLvl w:val="5"/>
    </w:pPr>
    <w:rPr>
      <w:caps/>
      <w:color w:val="1C6194" w:themeColor="accent2" w:themeShade="BF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603D"/>
    <w:pPr>
      <w:spacing w:after="120"/>
      <w:jc w:val="center"/>
      <w:outlineLvl w:val="6"/>
    </w:pPr>
    <w:rPr>
      <w:i/>
      <w:iCs/>
      <w:caps/>
      <w:color w:val="1C6194" w:themeColor="accent2" w:themeShade="BF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603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603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10603D"/>
    <w:pPr>
      <w:pBdr>
        <w:top w:val="dotted" w:sz="2" w:space="1" w:color="134163" w:themeColor="accent2" w:themeShade="80"/>
        <w:bottom w:val="dotted" w:sz="2" w:space="6" w:color="134163" w:themeColor="accent2" w:themeShade="80"/>
      </w:pBdr>
      <w:spacing w:before="500" w:after="300" w:line="240" w:lineRule="auto"/>
      <w:jc w:val="center"/>
    </w:pPr>
    <w:rPr>
      <w:caps/>
      <w:color w:val="134163" w:themeColor="accent2" w:themeShade="80"/>
      <w:spacing w:val="50"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10603D"/>
    <w:rPr>
      <w:caps/>
      <w:color w:val="134163" w:themeColor="accent2" w:themeShade="80"/>
      <w:spacing w:val="50"/>
      <w:sz w:val="44"/>
      <w:szCs w:val="4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0603D"/>
    <w:rPr>
      <w:caps/>
      <w:color w:val="134163" w:themeColor="accent2" w:themeShade="80"/>
      <w:spacing w:val="20"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603D"/>
    <w:rPr>
      <w:caps/>
      <w:color w:val="134162" w:themeColor="accent2" w:themeShade="7F"/>
      <w:spacing w:val="1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603D"/>
    <w:rPr>
      <w:caps/>
      <w:color w:val="1C6194" w:themeColor="accent2" w:themeShade="BF"/>
      <w:spacing w:val="1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603D"/>
    <w:rPr>
      <w:i/>
      <w:iCs/>
      <w:caps/>
      <w:color w:val="1C6194" w:themeColor="accent2" w:themeShade="BF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603D"/>
    <w:rPr>
      <w:caps/>
      <w:spacing w:val="10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603D"/>
    <w:rPr>
      <w:i/>
      <w:iCs/>
      <w:caps/>
      <w:spacing w:val="10"/>
      <w:sz w:val="20"/>
      <w:szCs w:val="2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603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603D"/>
    <w:rPr>
      <w:caps/>
      <w:spacing w:val="20"/>
      <w:sz w:val="18"/>
      <w:szCs w:val="18"/>
    </w:rPr>
  </w:style>
  <w:style w:type="character" w:styleId="Enfasidelicata">
    <w:name w:val="Subtle Emphasis"/>
    <w:uiPriority w:val="19"/>
    <w:qFormat/>
    <w:rsid w:val="0010603D"/>
    <w:rPr>
      <w:i/>
      <w:iCs/>
    </w:rPr>
  </w:style>
  <w:style w:type="character" w:styleId="Enfasiintensa">
    <w:name w:val="Intense Emphasis"/>
    <w:uiPriority w:val="21"/>
    <w:qFormat/>
    <w:rsid w:val="0010603D"/>
    <w:rPr>
      <w:i/>
      <w:iCs/>
      <w:caps/>
      <w:spacing w:val="10"/>
      <w:sz w:val="20"/>
      <w:szCs w:val="20"/>
    </w:rPr>
  </w:style>
  <w:style w:type="character" w:styleId="Enfasigrassetto">
    <w:name w:val="Strong"/>
    <w:uiPriority w:val="22"/>
    <w:qFormat/>
    <w:rsid w:val="0010603D"/>
    <w:rPr>
      <w:b/>
      <w:bCs/>
      <w:color w:val="1C6194" w:themeColor="accent2" w:themeShade="BF"/>
      <w:spacing w:val="5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603D"/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603D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603D"/>
    <w:pPr>
      <w:pBdr>
        <w:top w:val="dotted" w:sz="2" w:space="10" w:color="134163" w:themeColor="accent2" w:themeShade="80"/>
        <w:bottom w:val="dotted" w:sz="2" w:space="4" w:color="134163" w:themeColor="accent2" w:themeShade="80"/>
      </w:pBdr>
      <w:spacing w:before="160" w:line="300" w:lineRule="auto"/>
      <w:ind w:left="1440" w:right="1440"/>
    </w:pPr>
    <w:rPr>
      <w:caps/>
      <w:color w:val="134162" w:themeColor="accent2" w:themeShade="7F"/>
      <w:spacing w:val="5"/>
      <w:sz w:val="20"/>
      <w:szCs w:val="20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603D"/>
    <w:rPr>
      <w:caps/>
      <w:color w:val="134162" w:themeColor="accent2" w:themeShade="7F"/>
      <w:spacing w:val="5"/>
      <w:sz w:val="20"/>
      <w:szCs w:val="20"/>
    </w:rPr>
  </w:style>
  <w:style w:type="character" w:styleId="Riferimentodelicato">
    <w:name w:val="Subtle Reference"/>
    <w:basedOn w:val="Carpredefinitoparagrafo"/>
    <w:uiPriority w:val="31"/>
    <w:qFormat/>
    <w:rsid w:val="0010603D"/>
    <w:rPr>
      <w:rFonts w:asciiTheme="minorHAnsi" w:eastAsiaTheme="minorEastAsia" w:hAnsiTheme="minorHAnsi" w:cstheme="minorBidi"/>
      <w:i/>
      <w:iCs/>
      <w:color w:val="134162" w:themeColor="accent2" w:themeShade="7F"/>
    </w:rPr>
  </w:style>
  <w:style w:type="character" w:styleId="Riferimentointenso">
    <w:name w:val="Intense Reference"/>
    <w:uiPriority w:val="32"/>
    <w:qFormat/>
    <w:rsid w:val="0010603D"/>
    <w:rPr>
      <w:rFonts w:asciiTheme="minorHAnsi" w:eastAsiaTheme="minorEastAsia" w:hAnsiTheme="minorHAnsi" w:cstheme="minorBidi"/>
      <w:b/>
      <w:bCs/>
      <w:i/>
      <w:iCs/>
      <w:color w:val="134162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10603D"/>
    <w:rPr>
      <w:caps/>
      <w:spacing w:val="10"/>
      <w:sz w:val="18"/>
      <w:szCs w:val="18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10603D"/>
    <w:pPr>
      <w:outlineLvl w:val="9"/>
    </w:pPr>
    <w:rPr>
      <w:lang w:bidi="en-US"/>
    </w:rPr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character" w:styleId="Titolodellibro">
    <w:name w:val="Book Title"/>
    <w:uiPriority w:val="33"/>
    <w:qFormat/>
    <w:rsid w:val="0010603D"/>
    <w:rPr>
      <w:caps/>
      <w:color w:val="134162" w:themeColor="accent2" w:themeShade="7F"/>
      <w:spacing w:val="5"/>
      <w:u w:color="134162" w:themeColor="accent2" w:themeShade="7F"/>
    </w:rPr>
  </w:style>
  <w:style w:type="paragraph" w:styleId="Titoloindicefonti">
    <w:name w:val="toa heading"/>
    <w:basedOn w:val="Normale"/>
    <w:next w:val="Normale"/>
    <w:uiPriority w:val="99"/>
    <w:semiHidden/>
    <w:unhideWhenUsed/>
    <w:pPr>
      <w:spacing w:before="120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Pidipagina">
    <w:name w:val="footer"/>
    <w:basedOn w:val="Normale"/>
    <w:link w:val="PidipaginaCarattere"/>
    <w:uiPriority w:val="99"/>
    <w:unhideWhenUsed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Titolo2Carattere">
    <w:name w:val="Titolo 2 Carattere"/>
    <w:basedOn w:val="Carpredefinitoparagrafo"/>
    <w:link w:val="Titolo2"/>
    <w:uiPriority w:val="9"/>
    <w:rsid w:val="0010603D"/>
    <w:rPr>
      <w:caps/>
      <w:color w:val="134163" w:themeColor="accent2" w:themeShade="80"/>
      <w:spacing w:val="15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0603D"/>
    <w:rPr>
      <w:caps/>
      <w:color w:val="134162" w:themeColor="accent2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603D"/>
    <w:rPr>
      <w:caps/>
      <w:color w:val="134162" w:themeColor="accent2" w:themeShade="7F"/>
      <w:spacing w:val="10"/>
    </w:rPr>
  </w:style>
  <w:style w:type="character" w:styleId="Enfasicorsivo">
    <w:name w:val="Emphasis"/>
    <w:uiPriority w:val="20"/>
    <w:qFormat/>
    <w:rsid w:val="0010603D"/>
    <w:rPr>
      <w:caps/>
      <w:spacing w:val="5"/>
      <w:sz w:val="20"/>
      <w:szCs w:val="20"/>
    </w:rPr>
  </w:style>
  <w:style w:type="paragraph" w:styleId="Nessunaspaziatura">
    <w:name w:val="No Spacing"/>
    <w:basedOn w:val="Normale"/>
    <w:link w:val="NessunaspaziaturaCarattere"/>
    <w:uiPriority w:val="1"/>
    <w:qFormat/>
    <w:rsid w:val="0010603D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10603D"/>
  </w:style>
  <w:style w:type="paragraph" w:styleId="Paragrafoelenco">
    <w:name w:val="List Paragraph"/>
    <w:basedOn w:val="Normale"/>
    <w:uiPriority w:val="34"/>
    <w:qFormat/>
    <w:rsid w:val="0010603D"/>
    <w:pPr>
      <w:ind w:left="720"/>
      <w:contextualSpacing/>
    </w:pPr>
  </w:style>
  <w:style w:type="paragraph" w:customStyle="1" w:styleId="Destinatario">
    <w:name w:val="Destinatario"/>
    <w:basedOn w:val="Normale"/>
    <w:uiPriority w:val="10"/>
    <w:rsid w:val="0010603D"/>
    <w:pPr>
      <w:spacing w:before="1760" w:after="0"/>
      <w:ind w:left="2880"/>
    </w:pPr>
    <w:rPr>
      <w:b/>
    </w:rPr>
  </w:style>
  <w:style w:type="paragraph" w:customStyle="1" w:styleId="Indirizzo">
    <w:name w:val="Indirizzo"/>
    <w:basedOn w:val="Normale"/>
    <w:uiPriority w:val="10"/>
    <w:rsid w:val="0010603D"/>
    <w:pPr>
      <w:ind w:left="2880"/>
      <w:contextualSpacing/>
    </w:pPr>
  </w:style>
  <w:style w:type="paragraph" w:customStyle="1" w:styleId="Informazionicontatto">
    <w:name w:val="Informazioni contatto"/>
    <w:basedOn w:val="Normale"/>
    <w:uiPriority w:val="10"/>
    <w:rsid w:val="0010603D"/>
    <w:pPr>
      <w:contextualSpacing/>
    </w:pPr>
  </w:style>
  <w:style w:type="paragraph" w:customStyle="1" w:styleId="Societ">
    <w:name w:val="Società"/>
    <w:basedOn w:val="Normale"/>
    <w:uiPriority w:val="10"/>
    <w:rsid w:val="0010603D"/>
    <w:pPr>
      <w:pBdr>
        <w:top w:val="single" w:sz="24" w:space="18" w:color="3D6C8B" w:themeColor="text2" w:themeTint="E6"/>
      </w:pBdr>
      <w:spacing w:after="0"/>
    </w:pPr>
    <w:rPr>
      <w:b/>
      <w:color w:val="1CADE4" w:themeColor="accent1"/>
      <w:sz w:val="36"/>
    </w:rPr>
  </w:style>
  <w:style w:type="paragraph" w:styleId="Data">
    <w:name w:val="Date"/>
    <w:basedOn w:val="Normale"/>
    <w:link w:val="DataCarattere"/>
    <w:uiPriority w:val="99"/>
    <w:semiHidden/>
    <w:unhideWhenUsed/>
    <w:rsid w:val="0010603D"/>
    <w:pPr>
      <w:spacing w:after="40"/>
      <w:jc w:val="right"/>
    </w:pPr>
    <w:rPr>
      <w:b/>
      <w:color w:val="1CADE4" w:themeColor="accent1"/>
      <w:sz w:val="32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0603D"/>
    <w:rPr>
      <w:b/>
      <w:color w:val="1CADE4" w:themeColor="accent1"/>
      <w:sz w:val="32"/>
    </w:rPr>
  </w:style>
  <w:style w:type="paragraph" w:styleId="Testodelblocco">
    <w:name w:val="Block Text"/>
    <w:basedOn w:val="Normale"/>
    <w:uiPriority w:val="99"/>
    <w:semiHidden/>
    <w:unhideWhenUsed/>
    <w:rsid w:val="0010603D"/>
    <w:pPr>
      <w:spacing w:after="380" w:line="326" w:lineRule="auto"/>
    </w:pPr>
    <w:rPr>
      <w:rFonts w:eastAsiaTheme="minorEastAsia"/>
      <w:iCs/>
      <w:sz w:val="28"/>
    </w:rPr>
  </w:style>
  <w:style w:type="paragraph" w:customStyle="1" w:styleId="PersonalName">
    <w:name w:val="Personal Name"/>
    <w:basedOn w:val="Titolo"/>
    <w:qFormat/>
    <w:rsid w:val="00B239E5"/>
    <w:pPr>
      <w:pBdr>
        <w:top w:val="single" w:sz="12" w:space="1" w:color="2683C6" w:themeColor="accent2"/>
        <w:bottom w:val="none" w:sz="0" w:space="0" w:color="auto"/>
      </w:pBdr>
      <w:spacing w:before="0" w:after="0"/>
      <w:jc w:val="right"/>
    </w:pPr>
    <w:rPr>
      <w:rFonts w:asciiTheme="minorHAnsi" w:eastAsiaTheme="minorEastAsia" w:hAnsiTheme="minorHAnsi" w:cstheme="minorBidi"/>
      <w:b/>
      <w:smallCaps/>
      <w:color w:val="000000"/>
      <w:spacing w:val="0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9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9E5"/>
    <w:rPr>
      <w:rFonts w:ascii="Times New Roman" w:hAnsi="Times New Roman" w:cs="Times New Roman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7814A2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fitri.it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hyperlink" Target="http://www.triathlon.org" TargetMode="External"/><Relationship Id="rId10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4" Type="http://schemas.openxmlformats.org/officeDocument/2006/relationships/image" Target="media/image4.gif"/><Relationship Id="rId5" Type="http://schemas.openxmlformats.org/officeDocument/2006/relationships/image" Target="media/image5.jpg"/><Relationship Id="rId6" Type="http://schemas.openxmlformats.org/officeDocument/2006/relationships/image" Target="media/image6.jpeg"/><Relationship Id="rId7" Type="http://schemas.openxmlformats.org/officeDocument/2006/relationships/image" Target="media/image7.jpeg"/><Relationship Id="rId8" Type="http://schemas.openxmlformats.org/officeDocument/2006/relationships/image" Target="media/image8.gif"/><Relationship Id="rId1" Type="http://schemas.openxmlformats.org/officeDocument/2006/relationships/hyperlink" Target="tel:%2B39%20340.0983670" TargetMode="External"/><Relationship Id="rId2" Type="http://schemas.openxmlformats.org/officeDocument/2006/relationships/hyperlink" Target="http://www.atleticabellinzago.it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4" Type="http://schemas.openxmlformats.org/officeDocument/2006/relationships/image" Target="media/image4.gif"/><Relationship Id="rId5" Type="http://schemas.openxmlformats.org/officeDocument/2006/relationships/image" Target="media/image5.jpg"/><Relationship Id="rId6" Type="http://schemas.openxmlformats.org/officeDocument/2006/relationships/image" Target="media/image6.jpeg"/><Relationship Id="rId7" Type="http://schemas.openxmlformats.org/officeDocument/2006/relationships/image" Target="media/image7.jpeg"/><Relationship Id="rId8" Type="http://schemas.openxmlformats.org/officeDocument/2006/relationships/image" Target="media/image8.gif"/><Relationship Id="rId1" Type="http://schemas.openxmlformats.org/officeDocument/2006/relationships/hyperlink" Target="tel:%2B39%20340.0983670" TargetMode="External"/><Relationship Id="rId2" Type="http://schemas.openxmlformats.org/officeDocument/2006/relationships/hyperlink" Target="http://www.atleticabellinzago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rco/Library/Containers/com.microsoft.Word/Data/Library/Caches/TM10002069/Scrivi%20un%20journal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Integrale">
  <a:themeElements>
    <a:clrScheme name="Integrale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e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e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CCF4403-4F8C-BF44-A241-1E20EE0A4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Scrivi un journal.dotx</Template>
  <TotalTime>10</TotalTime>
  <Pages>2</Pages>
  <Words>235</Words>
  <Characters>1346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7</cp:revision>
  <cp:lastPrinted>2016-03-25T11:00:00Z</cp:lastPrinted>
  <dcterms:created xsi:type="dcterms:W3CDTF">2016-03-25T11:00:00Z</dcterms:created>
  <dcterms:modified xsi:type="dcterms:W3CDTF">2016-03-25T18:11:00Z</dcterms:modified>
</cp:coreProperties>
</file>